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bookmarkStart w:id="0" w:name="_GoBack"/>
      <w:bookmarkEnd w:id="0"/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1D0EFB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="00BD0A92">
        <w:rPr>
          <w:rStyle w:val="a9"/>
        </w:rPr>
        <w:fldChar w:fldCharType="separate"/>
      </w:r>
      <w:r w:rsidR="001D0EFB" w:rsidRPr="001D0EFB">
        <w:rPr>
          <w:rStyle w:val="a9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1" w:name="main_table"/>
            <w:bookmarkEnd w:id="1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</w:t>
            </w:r>
            <w:r w:rsidRPr="00063DF1">
              <w:t>я</w:t>
            </w:r>
            <w:r w:rsidRPr="00063DF1">
              <w:t>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</w:t>
            </w:r>
            <w:r w:rsidRPr="00063DF1">
              <w:t>о</w:t>
            </w:r>
            <w:r w:rsidRPr="00063DF1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</w:t>
            </w:r>
            <w:r w:rsidR="00DB70BA" w:rsidRPr="00063DF1">
              <w:t>л</w:t>
            </w:r>
            <w:r w:rsidR="00DB70BA" w:rsidRPr="00063DF1">
              <w:t>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</w:t>
            </w:r>
            <w:r w:rsidRPr="00063DF1">
              <w:t>е</w:t>
            </w:r>
            <w:r w:rsidRPr="00063DF1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</w:t>
            </w:r>
            <w:r w:rsidRPr="00063DF1">
              <w:t>ы</w:t>
            </w:r>
            <w:r w:rsidRPr="00063DF1">
              <w:t>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Дорожно-ремонтный участок (г. Москва, 2-й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переулок, д. 12)</w:t>
            </w:r>
          </w:p>
        </w:tc>
        <w:tc>
          <w:tcPr>
            <w:tcW w:w="3686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1.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Pr="00063DF1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Pr="00063DF1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2.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3.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4.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5.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6.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7.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8.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База хранения реагентов № 1 (г. Москва, ул. Подольских Ку</w:t>
            </w:r>
            <w:r>
              <w:rPr>
                <w:b/>
                <w:i/>
              </w:rPr>
              <w:t>р</w:t>
            </w:r>
            <w:r>
              <w:rPr>
                <w:b/>
                <w:i/>
              </w:rPr>
              <w:t>сантов вл. 15Б)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9. Оператор механизированных и автоматизированных складов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10. Оператор механизированных и автоматизированных складов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11. Оператор механизированных и автоматизированных складов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гражданской обороны и чрезвычайных ситуаций, охр</w:t>
            </w:r>
            <w:r>
              <w:rPr>
                <w:b/>
                <w:i/>
              </w:rPr>
              <w:t>а</w:t>
            </w:r>
            <w:r>
              <w:rPr>
                <w:b/>
                <w:i/>
              </w:rPr>
              <w:t xml:space="preserve">ны труда (г. Москва, 2-й </w:t>
            </w:r>
            <w:proofErr w:type="spellStart"/>
            <w:r>
              <w:rPr>
                <w:b/>
                <w:i/>
              </w:rPr>
              <w:t>Ко</w:t>
            </w:r>
            <w:r>
              <w:rPr>
                <w:b/>
                <w:i/>
              </w:rPr>
              <w:t>т</w:t>
            </w:r>
            <w:r>
              <w:rPr>
                <w:b/>
                <w:i/>
              </w:rPr>
              <w:t>ляковский</w:t>
            </w:r>
            <w:proofErr w:type="spellEnd"/>
            <w:r>
              <w:rPr>
                <w:b/>
                <w:i/>
              </w:rPr>
              <w:t xml:space="preserve"> переулок, д. 12)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12. Инженер по гражданской </w:t>
            </w:r>
            <w:r>
              <w:lastRenderedPageBreak/>
              <w:t>обороне и чрезвычайным ситу</w:t>
            </w:r>
            <w:r>
              <w:t>а</w:t>
            </w:r>
            <w:r>
              <w:t>циям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lastRenderedPageBreak/>
              <w:t xml:space="preserve">Рекомендации по улучшению условий </w:t>
            </w:r>
            <w:r>
              <w:lastRenderedPageBreak/>
              <w:t>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Отдел контроля (г. Москва, 2-й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переулок, д. 12)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13. Специалист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14. Специалист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15. Специалист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капитального р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</w:rPr>
              <w:t xml:space="preserve">монта (г. Москва, 2-й </w:t>
            </w:r>
            <w:proofErr w:type="spellStart"/>
            <w:r>
              <w:rPr>
                <w:b/>
                <w:i/>
              </w:rPr>
              <w:t>Котл</w:t>
            </w:r>
            <w:r>
              <w:rPr>
                <w:b/>
                <w:i/>
              </w:rPr>
              <w:t>я</w:t>
            </w:r>
            <w:r>
              <w:rPr>
                <w:b/>
                <w:i/>
              </w:rPr>
              <w:t>ковский</w:t>
            </w:r>
            <w:proofErr w:type="spellEnd"/>
            <w:r>
              <w:rPr>
                <w:b/>
                <w:i/>
              </w:rPr>
              <w:t xml:space="preserve"> переулок, д. 12)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16. Маляр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17. Кровельщик по рулонным кровлям и по кровлям из шту</w:t>
            </w:r>
            <w:r>
              <w:t>ч</w:t>
            </w:r>
            <w:r>
              <w:t>ных материалов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18. Кузнец ручной ковки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19. </w:t>
            </w: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Default="001D0EFB" w:rsidP="001D0EFB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Снизить уровень воздействия вредного фактора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  <w:r>
              <w:t xml:space="preserve">Снижение уровня воздействия вредного фактора </w:t>
            </w: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Технический отдел (г. Москва, 2-й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переулок, д. 12)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20. Инженер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Спецавтоколонна</w:t>
            </w:r>
            <w:proofErr w:type="spellEnd"/>
            <w:r>
              <w:rPr>
                <w:b/>
                <w:i/>
              </w:rPr>
              <w:t xml:space="preserve"> (г. Москва, 2-й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переулок, д. 12)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21. Машинист экскаватора </w:t>
            </w:r>
            <w:proofErr w:type="spellStart"/>
            <w:r>
              <w:t>Hyundai</w:t>
            </w:r>
            <w:proofErr w:type="spellEnd"/>
            <w:r>
              <w:t xml:space="preserve"> R225LVS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 xml:space="preserve">22. Машинист экскаватора </w:t>
            </w:r>
            <w:proofErr w:type="spellStart"/>
            <w:r>
              <w:t>Hyundai</w:t>
            </w:r>
            <w:proofErr w:type="spellEnd"/>
            <w:r>
              <w:t xml:space="preserve"> R225LVS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23. Машинист ANT 1000.01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24. Водитель автомобиля ГАЗ 330232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25. Машинист кран</w:t>
            </w:r>
            <w:proofErr w:type="gramStart"/>
            <w:r>
              <w:t>а-</w:t>
            </w:r>
            <w:proofErr w:type="gramEnd"/>
            <w:r>
              <w:t xml:space="preserve"> манипул</w:t>
            </w:r>
            <w:r>
              <w:t>я</w:t>
            </w:r>
            <w:r>
              <w:t>тора Чайка – Сервис 27845J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lastRenderedPageBreak/>
              <w:t>26. Водитель автомобиля К</w:t>
            </w:r>
            <w:r>
              <w:t>А</w:t>
            </w:r>
            <w:r>
              <w:t>МАЗ 41K02N-Z150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27. Водитель автомобиля Мос</w:t>
            </w:r>
            <w:r>
              <w:t>к</w:t>
            </w:r>
            <w:r>
              <w:t>вич 3 DA21-A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28. Водитель автомобиля Мос</w:t>
            </w:r>
            <w:r>
              <w:t>к</w:t>
            </w:r>
            <w:r>
              <w:t>вич 3 DA21-A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29. Водитель автомобиля Мос</w:t>
            </w:r>
            <w:r>
              <w:t>к</w:t>
            </w:r>
            <w:r>
              <w:t>вич 3 DA21-A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30. Водитель автомобиля Мос</w:t>
            </w:r>
            <w:r>
              <w:t>к</w:t>
            </w:r>
            <w:r>
              <w:t>вич 3 DA21-A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  <w:tr w:rsidR="001D0EFB" w:rsidRPr="00AF49A3" w:rsidTr="008B4051">
        <w:trPr>
          <w:jc w:val="center"/>
        </w:trPr>
        <w:tc>
          <w:tcPr>
            <w:tcW w:w="3049" w:type="dxa"/>
            <w:vAlign w:val="center"/>
          </w:tcPr>
          <w:p w:rsidR="001D0EFB" w:rsidRPr="001D0EFB" w:rsidRDefault="001D0EFB" w:rsidP="001D0EFB">
            <w:pPr>
              <w:pStyle w:val="aa"/>
              <w:jc w:val="left"/>
            </w:pPr>
            <w:r>
              <w:t>31. Водитель автомобиля Мос</w:t>
            </w:r>
            <w:r>
              <w:t>к</w:t>
            </w:r>
            <w:r>
              <w:t>вич 3 DA21-A</w:t>
            </w:r>
          </w:p>
        </w:tc>
        <w:tc>
          <w:tcPr>
            <w:tcW w:w="3686" w:type="dxa"/>
            <w:vAlign w:val="center"/>
          </w:tcPr>
          <w:p w:rsidR="001D0EFB" w:rsidRDefault="001D0EFB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1D0EFB" w:rsidRDefault="001D0EFB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1D0EFB" w:rsidRPr="00063DF1" w:rsidRDefault="001D0EFB" w:rsidP="00DB70BA">
            <w:pPr>
              <w:pStyle w:val="aa"/>
            </w:pP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>
        <w:rPr>
          <w:rStyle w:val="a9"/>
        </w:rPr>
        <w:fldChar w:fldCharType="separate"/>
      </w:r>
      <w:r w:rsidR="001D0EFB">
        <w:rPr>
          <w:rStyle w:val="a9"/>
        </w:rPr>
        <w:t>22.04.2024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D0EFB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D0EFB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1D0EFB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D0EFB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1D0EFB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1D0EFB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1D0EFB" w:rsidRPr="001D0EFB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</w:tr>
      <w:tr w:rsidR="001D0EFB" w:rsidRPr="001D0EFB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(дата)</w:t>
            </w:r>
          </w:p>
        </w:tc>
      </w:tr>
      <w:tr w:rsidR="001D0EFB" w:rsidRPr="001D0EFB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  <w:r>
              <w:t>Председатель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  <w:r>
              <w:t>Гладкова Н.А.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</w:tr>
      <w:tr w:rsidR="001D0EFB" w:rsidRPr="001D0EFB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(дата)</w:t>
            </w:r>
          </w:p>
        </w:tc>
      </w:tr>
      <w:tr w:rsidR="001D0EFB" w:rsidRPr="001D0EFB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0EFB" w:rsidRPr="001D0EFB" w:rsidRDefault="001D0EFB" w:rsidP="009D6532">
            <w:pPr>
              <w:pStyle w:val="aa"/>
            </w:pPr>
          </w:p>
        </w:tc>
      </w:tr>
      <w:tr w:rsidR="001D0EFB" w:rsidRPr="001D0EFB" w:rsidTr="001D0EF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1D0EFB" w:rsidRPr="001D0EFB" w:rsidRDefault="001D0EFB" w:rsidP="009D6532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>Экспер</w:t>
      </w:r>
      <w:proofErr w:type="gramStart"/>
      <w:r w:rsidRPr="003C5C39">
        <w:t>т(</w:t>
      </w:r>
      <w:proofErr w:type="gramEnd"/>
      <w:r w:rsidRPr="003C5C39">
        <w:t xml:space="preserve">ы)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1D0EFB" w:rsidTr="001D0EFB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D0EFB" w:rsidRDefault="001D0EFB" w:rsidP="00C45714">
            <w:pPr>
              <w:pStyle w:val="aa"/>
            </w:pPr>
            <w:r w:rsidRPr="001D0EFB">
              <w:t>3371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1D0EFB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D0EFB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1D0EFB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D0EFB" w:rsidRDefault="001D0EFB" w:rsidP="00C45714">
            <w:pPr>
              <w:pStyle w:val="aa"/>
            </w:pPr>
            <w:r w:rsidRPr="001D0EFB">
              <w:t>Афанасьев Дмитрий Васильевич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1D0EFB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1D0EFB" w:rsidRDefault="001D0EFB" w:rsidP="00C45714">
            <w:pPr>
              <w:pStyle w:val="aa"/>
            </w:pPr>
            <w:r>
              <w:t>22.04.2024</w:t>
            </w:r>
          </w:p>
        </w:tc>
      </w:tr>
      <w:tr w:rsidR="00C45714" w:rsidRPr="001D0EFB" w:rsidTr="001D0EFB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C45714" w:rsidRPr="001D0EFB" w:rsidRDefault="001D0EFB" w:rsidP="00C45714">
            <w:pPr>
              <w:pStyle w:val="aa"/>
              <w:rPr>
                <w:b/>
                <w:vertAlign w:val="superscript"/>
              </w:rPr>
            </w:pPr>
            <w:r w:rsidRPr="001D0EFB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C45714" w:rsidRPr="001D0EFB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5714" w:rsidRPr="001D0EFB" w:rsidRDefault="001D0EFB" w:rsidP="00C45714">
            <w:pPr>
              <w:pStyle w:val="aa"/>
              <w:rPr>
                <w:b/>
                <w:vertAlign w:val="superscript"/>
              </w:rPr>
            </w:pPr>
            <w:r w:rsidRPr="001D0EFB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45714" w:rsidRPr="001D0EFB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45714" w:rsidRPr="001D0EFB" w:rsidRDefault="001D0EFB" w:rsidP="00C45714">
            <w:pPr>
              <w:pStyle w:val="aa"/>
              <w:rPr>
                <w:b/>
                <w:vertAlign w:val="superscript"/>
              </w:rPr>
            </w:pPr>
            <w:r w:rsidRPr="001D0EFB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45714" w:rsidRPr="001D0EFB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5714" w:rsidRPr="001D0EFB" w:rsidRDefault="001D0EFB" w:rsidP="00C45714">
            <w:pPr>
              <w:pStyle w:val="aa"/>
              <w:rPr>
                <w:vertAlign w:val="superscript"/>
              </w:rPr>
            </w:pPr>
            <w:r w:rsidRPr="001D0EFB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B23" w:rsidRDefault="00661B23" w:rsidP="001D0EFB">
      <w:r>
        <w:separator/>
      </w:r>
    </w:p>
  </w:endnote>
  <w:endnote w:type="continuationSeparator" w:id="0">
    <w:p w:rsidR="00661B23" w:rsidRDefault="00661B23" w:rsidP="001D0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B23" w:rsidRDefault="00661B23" w:rsidP="001D0EFB">
      <w:r>
        <w:separator/>
      </w:r>
    </w:p>
  </w:footnote>
  <w:footnote w:type="continuationSeparator" w:id="0">
    <w:p w:rsidR="00661B23" w:rsidRDefault="00661B23" w:rsidP="001D0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Юридический адрес: 121087, г. Москва, ул. Заречная, д. 9, этаж 2, пом. VI, комн. 22   Фактический адрес (адрес места осуществления деятельности): 117452, г. Москва, Черноморский бульвар, д. 17, корп.1, этаж 4, помещение 1, комната 8"/>
    <w:docVar w:name="att_org_dop" w:val="Общество с ограниченной ответственностью «Служба оценки условий труда и аудита рабочих мест» _x000d__x000a_(ООО «СОУТ И АРМ») _x000d__x000a_Юридический адрес: 121087, г. Москва, ул. Заречная, д. 9, этаж 2, пом. VI, комн. 22_x000d__x000a_Испытательная лаборатория_x000d__x000a_Фактический адрес (адрес места осуществления деятельности):_x000d__x000a_117452, г. Москва, Черноморский бульвар, д. 17, корп.1, этаж 4, помещение 1, комната 8_x000d__x000a_тел. 8 (991) 786-34-15, email: info@sout-ot.ru_x000d__x000a_Регистрационный номер - 631 от 02.12.2022"/>
    <w:docVar w:name="att_org_name" w:val="Общество с ограниченной ответственностью «Служба оценки условий труда и аудита рабочих мест»  (ООО «СОУТ И АРМ») "/>
    <w:docVar w:name="att_org_reg_date" w:val="02.12.2022"/>
    <w:docVar w:name="att_org_reg_num" w:val="631"/>
    <w:docVar w:name="boss_fio" w:val="Пудиков Алексей Николаевич"/>
    <w:docVar w:name="ceh_info" w:val=" Государственное бюджетное учреждение города Москвы «Автомобильные дороги Южного административного округа» "/>
    <w:docVar w:name="doc_type" w:val="6"/>
    <w:docVar w:name="fill_date" w:val="22.04.2024"/>
    <w:docVar w:name="org_guid" w:val="E1BDB8CCC52D41228196E510FEA7A44D"/>
    <w:docVar w:name="org_id" w:val="1"/>
    <w:docVar w:name="org_name" w:val="     "/>
    <w:docVar w:name="pers_guids" w:val="7CD5A0B35A244EC6BA06581C50C99AB1@"/>
    <w:docVar w:name="pers_snils" w:val="7CD5A0B35A244EC6BA06581C50C99AB1@"/>
    <w:docVar w:name="podr_id" w:val="org_1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v_docs" w:val="1"/>
  </w:docVars>
  <w:rsids>
    <w:rsidRoot w:val="001D0EFB"/>
    <w:rsid w:val="0002033E"/>
    <w:rsid w:val="00056BFC"/>
    <w:rsid w:val="0007776A"/>
    <w:rsid w:val="00093D2E"/>
    <w:rsid w:val="000C5130"/>
    <w:rsid w:val="00196135"/>
    <w:rsid w:val="001A7AC3"/>
    <w:rsid w:val="001B06AD"/>
    <w:rsid w:val="001D0EFB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61B23"/>
    <w:rsid w:val="0067226F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1D0E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D0EFB"/>
    <w:rPr>
      <w:sz w:val="24"/>
    </w:rPr>
  </w:style>
  <w:style w:type="paragraph" w:styleId="ad">
    <w:name w:val="footer"/>
    <w:basedOn w:val="a"/>
    <w:link w:val="ae"/>
    <w:rsid w:val="001D0EF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D0EF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1D0E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1D0EFB"/>
    <w:rPr>
      <w:sz w:val="24"/>
    </w:rPr>
  </w:style>
  <w:style w:type="paragraph" w:styleId="ad">
    <w:name w:val="footer"/>
    <w:basedOn w:val="a"/>
    <w:link w:val="ae"/>
    <w:rsid w:val="001D0EF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D0EF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admin</dc:creator>
  <cp:lastModifiedBy>admin</cp:lastModifiedBy>
  <cp:revision>1</cp:revision>
  <dcterms:created xsi:type="dcterms:W3CDTF">2024-04-24T07:23:00Z</dcterms:created>
  <dcterms:modified xsi:type="dcterms:W3CDTF">2024-04-24T07:24:00Z</dcterms:modified>
</cp:coreProperties>
</file>